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026B0" w14:textId="50BD90B3" w:rsidR="00F86DC1" w:rsidRDefault="00204AAE" w:rsidP="00AD10D8">
      <w:pPr>
        <w:ind w:left="6237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019A5B3E" w14:textId="0D11C02F" w:rsidR="00204AAE" w:rsidRDefault="00204A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_________________________</w:t>
      </w:r>
    </w:p>
    <w:p w14:paraId="7D06873D" w14:textId="63B8D53B" w:rsidR="00204AAE" w:rsidRDefault="00204AAE">
      <w:r>
        <w:rPr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_________________________</w:t>
      </w:r>
    </w:p>
    <w:p w14:paraId="0A111AA7" w14:textId="4D383D74" w:rsidR="00204AAE" w:rsidRPr="00F86DC1" w:rsidRDefault="00204AAE" w:rsidP="00AD10D8">
      <w:pPr>
        <w:ind w:left="6237"/>
        <w:rPr>
          <w:sz w:val="24"/>
          <w:szCs w:val="24"/>
        </w:rPr>
      </w:pPr>
    </w:p>
    <w:p w14:paraId="3FA8F4F8" w14:textId="77777777" w:rsidR="00801629" w:rsidRDefault="00801629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01629" w14:paraId="5B291BEB" w14:textId="77777777" w:rsidTr="00112ED6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AAF6D" w14:textId="77777777" w:rsidR="00AD10D8" w:rsidRDefault="00AD10D8" w:rsidP="00112ED6">
            <w:pPr>
              <w:rPr>
                <w:sz w:val="24"/>
                <w:szCs w:val="24"/>
              </w:rPr>
            </w:pPr>
          </w:p>
          <w:p w14:paraId="2DB8C091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03798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18F8C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B2B8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B113E9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5AE07" w14:textId="77777777" w:rsidR="00801629" w:rsidRDefault="00801629" w:rsidP="00112E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24153" w14:textId="77777777" w:rsid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0CD83" w14:textId="77777777" w:rsidR="00801629" w:rsidRDefault="00801629" w:rsidP="00112ED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320DB6A" w14:textId="77777777" w:rsidR="00801629" w:rsidRDefault="00801629" w:rsidP="00801629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14:paraId="2E8E5191" w14:textId="77777777" w:rsidR="00801629" w:rsidRPr="00801629" w:rsidRDefault="00801629" w:rsidP="00801629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  <w:r w:rsidRPr="00801629">
        <w:rPr>
          <w:sz w:val="20"/>
          <w:szCs w:val="20"/>
        </w:rPr>
        <w:t>(дата получения)</w:t>
      </w:r>
    </w:p>
    <w:p w14:paraId="24DBFC46" w14:textId="77777777" w:rsidR="00801629" w:rsidRPr="00801629" w:rsidRDefault="00801629" w:rsidP="00801629">
      <w:pPr>
        <w:rPr>
          <w:sz w:val="24"/>
          <w:szCs w:val="24"/>
        </w:rPr>
      </w:pPr>
      <w:r w:rsidRPr="00801629">
        <w:rPr>
          <w:sz w:val="24"/>
          <w:szCs w:val="24"/>
        </w:rPr>
        <w:t xml:space="preserve">подарка(ов) на  </w:t>
      </w:r>
    </w:p>
    <w:p w14:paraId="2669BFAE" w14:textId="77777777" w:rsidR="00801629" w:rsidRDefault="00801629" w:rsidP="00801629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  <w:r w:rsidRPr="00801629">
        <w:rPr>
          <w:sz w:val="20"/>
          <w:szCs w:val="20"/>
        </w:rPr>
        <w:t>(наименование протокольного мероприятия, служебной командировки,</w:t>
      </w:r>
      <w:r w:rsidRPr="00801629">
        <w:rPr>
          <w:sz w:val="20"/>
          <w:szCs w:val="20"/>
        </w:rPr>
        <w:br/>
        <w:t>другого официального мероприятия, место и дата проведения)</w:t>
      </w:r>
    </w:p>
    <w:p w14:paraId="41EB3D2B" w14:textId="77777777" w:rsidR="00801629" w:rsidRPr="00801629" w:rsidRDefault="00801629" w:rsidP="00801629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801629" w14:paraId="12712A83" w14:textId="77777777" w:rsidTr="00112ED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674FB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3A2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00D5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4C332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*</w:t>
            </w:r>
          </w:p>
        </w:tc>
      </w:tr>
      <w:tr w:rsidR="00801629" w14:paraId="4A5F868B" w14:textId="77777777" w:rsidTr="00112ED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1A7892CC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46039" w14:textId="77777777" w:rsid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C2275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929B60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</w:tr>
      <w:tr w:rsidR="00801629" w14:paraId="4C3CA8E1" w14:textId="77777777" w:rsidTr="00112ED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96613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DD01A" w14:textId="77777777" w:rsid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75502F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1F3A3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</w:tr>
      <w:tr w:rsidR="00801629" w14:paraId="4AE427FD" w14:textId="77777777" w:rsidTr="00112ED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79289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2D6098" w14:textId="77777777" w:rsid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DF845A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5686F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</w:tr>
      <w:tr w:rsidR="00801629" w14:paraId="7D17A323" w14:textId="77777777" w:rsidTr="00112ED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F018F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8CF6" w14:textId="77777777" w:rsid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B942D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0883E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DA7625" w14:textId="77777777" w:rsidR="00801629" w:rsidRDefault="00801629" w:rsidP="0080162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801629" w14:paraId="2EB1E2F4" w14:textId="77777777" w:rsidTr="00112ED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329CD" w14:textId="77777777" w:rsid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79ECD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3E5BA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106CE" w14:textId="77777777" w:rsid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EFECE" w14:textId="77777777" w:rsidR="00801629" w:rsidRDefault="00801629" w:rsidP="00112ED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801629" w:rsidRPr="00801629" w14:paraId="13977816" w14:textId="77777777" w:rsidTr="00112ED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95C745E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AE93029" w14:textId="77777777" w:rsidR="00801629" w:rsidRPr="00801629" w:rsidRDefault="00801629" w:rsidP="00801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</w:t>
            </w:r>
            <w:r w:rsidRPr="00801629">
              <w:rPr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E97209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C86E5B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3E5D8C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</w:tr>
    </w:tbl>
    <w:p w14:paraId="34E6AE9F" w14:textId="77777777" w:rsidR="00801629" w:rsidRPr="00801629" w:rsidRDefault="00801629" w:rsidP="0080162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01629" w:rsidRPr="00801629" w14:paraId="7FC70BE7" w14:textId="77777777" w:rsidTr="00112ED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5E04F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3AE250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BF98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B34B1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1112F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D42B2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47290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BFE97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2BF7F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94067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8A462" w14:textId="77777777" w:rsidR="00801629" w:rsidRPr="00801629" w:rsidRDefault="00801629" w:rsidP="00112ED6">
            <w:pPr>
              <w:ind w:left="57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г.</w:t>
            </w:r>
          </w:p>
        </w:tc>
      </w:tr>
      <w:tr w:rsidR="00801629" w:rsidRPr="00801629" w14:paraId="7C86F21D" w14:textId="77777777" w:rsidTr="00112ED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20A7FD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D94D2F" w14:textId="77777777" w:rsidR="00801629" w:rsidRPr="00801629" w:rsidRDefault="00801629" w:rsidP="00112ED6">
            <w:pPr>
              <w:jc w:val="center"/>
              <w:rPr>
                <w:sz w:val="20"/>
                <w:szCs w:val="20"/>
              </w:rPr>
            </w:pPr>
            <w:r w:rsidRPr="00801629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072C75B" w14:textId="77777777" w:rsidR="00801629" w:rsidRPr="00801629" w:rsidRDefault="00801629" w:rsidP="00112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56F29A" w14:textId="77777777" w:rsidR="00801629" w:rsidRPr="00801629" w:rsidRDefault="00801629" w:rsidP="00112ED6">
            <w:pPr>
              <w:jc w:val="center"/>
              <w:rPr>
                <w:sz w:val="20"/>
                <w:szCs w:val="20"/>
              </w:rPr>
            </w:pPr>
            <w:r w:rsidRPr="00801629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A60A95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4F0F415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AD0B06E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30D4DE4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0720D41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2733FE6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A670065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</w:tr>
    </w:tbl>
    <w:p w14:paraId="6003480E" w14:textId="77777777" w:rsidR="00801629" w:rsidRPr="00801629" w:rsidRDefault="00801629" w:rsidP="00801629">
      <w:pPr>
        <w:rPr>
          <w:sz w:val="24"/>
          <w:szCs w:val="24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01629" w:rsidRPr="00801629" w14:paraId="69A8E73B" w14:textId="77777777" w:rsidTr="008016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354C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99A3F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439E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1F159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49ADA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58DE3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11E7F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CBD099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E249F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9FB397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97ACD" w14:textId="77777777" w:rsidR="00801629" w:rsidRPr="00801629" w:rsidRDefault="00801629" w:rsidP="00112ED6">
            <w:pPr>
              <w:ind w:left="57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г.</w:t>
            </w:r>
          </w:p>
        </w:tc>
      </w:tr>
      <w:tr w:rsidR="00801629" w:rsidRPr="00801629" w14:paraId="4F1C66F8" w14:textId="77777777" w:rsidTr="0080162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FBBBDB2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69016C" w14:textId="77777777" w:rsidR="00801629" w:rsidRPr="00801629" w:rsidRDefault="00801629" w:rsidP="00112ED6">
            <w:pPr>
              <w:jc w:val="center"/>
              <w:rPr>
                <w:sz w:val="20"/>
                <w:szCs w:val="20"/>
              </w:rPr>
            </w:pPr>
            <w:r w:rsidRPr="00801629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7686912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93B368" w14:textId="77777777" w:rsidR="00801629" w:rsidRPr="00801629" w:rsidRDefault="00801629" w:rsidP="00112ED6">
            <w:pPr>
              <w:jc w:val="center"/>
              <w:rPr>
                <w:sz w:val="20"/>
                <w:szCs w:val="20"/>
              </w:rPr>
            </w:pPr>
            <w:r w:rsidRPr="00801629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56446B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48B9A15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AA2EFF9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7DCDCDB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F117647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3BF36EE4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4F1E64A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</w:tr>
    </w:tbl>
    <w:p w14:paraId="0FA719E1" w14:textId="77777777" w:rsidR="00801629" w:rsidRPr="00801629" w:rsidRDefault="00801629" w:rsidP="00801629">
      <w:pPr>
        <w:spacing w:before="240"/>
        <w:rPr>
          <w:sz w:val="24"/>
          <w:szCs w:val="24"/>
        </w:rPr>
      </w:pPr>
      <w:r w:rsidRPr="00801629">
        <w:rPr>
          <w:sz w:val="24"/>
          <w:szCs w:val="24"/>
        </w:rPr>
        <w:t xml:space="preserve">Регистрационный номер в журнале регистрации уведомлений  </w:t>
      </w:r>
    </w:p>
    <w:p w14:paraId="189881CA" w14:textId="77777777" w:rsidR="00801629" w:rsidRPr="00801629" w:rsidRDefault="00801629" w:rsidP="00801629">
      <w:pPr>
        <w:pBdr>
          <w:top w:val="single" w:sz="4" w:space="1" w:color="auto"/>
        </w:pBdr>
        <w:spacing w:after="120"/>
        <w:ind w:left="6521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01629" w:rsidRPr="00801629" w14:paraId="4DDFA8C5" w14:textId="77777777" w:rsidTr="00112ED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ECF0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982C4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A48EE" w14:textId="77777777" w:rsidR="00801629" w:rsidRPr="00801629" w:rsidRDefault="00801629" w:rsidP="00112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FCC759" w14:textId="77777777" w:rsidR="00801629" w:rsidRPr="00801629" w:rsidRDefault="00801629" w:rsidP="00112E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888F6" w14:textId="77777777" w:rsidR="00801629" w:rsidRPr="00801629" w:rsidRDefault="00801629" w:rsidP="00112ED6">
            <w:pPr>
              <w:jc w:val="right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2B00DD" w14:textId="77777777" w:rsidR="00801629" w:rsidRPr="00801629" w:rsidRDefault="00801629" w:rsidP="00112ED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DA4F" w14:textId="77777777" w:rsidR="00801629" w:rsidRPr="00801629" w:rsidRDefault="00801629" w:rsidP="00112ED6">
            <w:pPr>
              <w:ind w:left="57"/>
              <w:rPr>
                <w:sz w:val="24"/>
                <w:szCs w:val="24"/>
              </w:rPr>
            </w:pPr>
            <w:r w:rsidRPr="00801629">
              <w:rPr>
                <w:sz w:val="24"/>
                <w:szCs w:val="24"/>
              </w:rPr>
              <w:t>г.</w:t>
            </w:r>
          </w:p>
        </w:tc>
      </w:tr>
    </w:tbl>
    <w:p w14:paraId="185A5D85" w14:textId="77777777" w:rsidR="001F1D44" w:rsidRPr="00801629" w:rsidRDefault="001F1D44" w:rsidP="00801629">
      <w:pPr>
        <w:rPr>
          <w:sz w:val="24"/>
          <w:szCs w:val="24"/>
        </w:rPr>
      </w:pPr>
    </w:p>
    <w:sectPr w:rsidR="001F1D44" w:rsidRPr="00801629" w:rsidSect="00C832FB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370C7" w14:textId="77777777" w:rsidR="00B75E51" w:rsidRDefault="00B75E51">
      <w:r>
        <w:separator/>
      </w:r>
    </w:p>
  </w:endnote>
  <w:endnote w:type="continuationSeparator" w:id="0">
    <w:p w14:paraId="6D30DDC8" w14:textId="77777777" w:rsidR="00B75E51" w:rsidRDefault="00B75E51">
      <w:r>
        <w:continuationSeparator/>
      </w:r>
    </w:p>
  </w:endnote>
  <w:endnote w:id="1">
    <w:p w14:paraId="656207FE" w14:textId="77777777" w:rsidR="00801629" w:rsidRDefault="00801629" w:rsidP="00801629">
      <w:pPr>
        <w:pStyle w:val="aa"/>
        <w:ind w:firstLine="567"/>
      </w:pPr>
      <w:r>
        <w:rPr>
          <w:rStyle w:val="ac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92927" w14:textId="77777777" w:rsidR="00B75E51" w:rsidRDefault="00B75E51">
      <w:r>
        <w:separator/>
      </w:r>
    </w:p>
  </w:footnote>
  <w:footnote w:type="continuationSeparator" w:id="0">
    <w:p w14:paraId="420A2B0F" w14:textId="77777777" w:rsidR="00B75E51" w:rsidRDefault="00B7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07AC4" w14:textId="77777777" w:rsidR="00C37391" w:rsidRDefault="00E93BE8" w:rsidP="00C832F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73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0D8">
      <w:rPr>
        <w:rStyle w:val="a5"/>
        <w:noProof/>
      </w:rPr>
      <w:t>2</w:t>
    </w:r>
    <w:r>
      <w:rPr>
        <w:rStyle w:val="a5"/>
      </w:rPr>
      <w:fldChar w:fldCharType="end"/>
    </w:r>
  </w:p>
  <w:p w14:paraId="1F82BC6C" w14:textId="77777777" w:rsidR="00C37391" w:rsidRDefault="00C37391">
    <w:pPr>
      <w:pStyle w:val="a3"/>
    </w:pPr>
  </w:p>
  <w:p w14:paraId="75834197" w14:textId="77777777" w:rsidR="00C37391" w:rsidRDefault="00C373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7504D"/>
    <w:multiLevelType w:val="hybridMultilevel"/>
    <w:tmpl w:val="B89E39E8"/>
    <w:lvl w:ilvl="0" w:tplc="E74269E6">
      <w:start w:val="1"/>
      <w:numFmt w:val="decimal"/>
      <w:lvlText w:val="%1."/>
      <w:lvlJc w:val="left"/>
      <w:pPr>
        <w:ind w:left="1004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393"/>
    <w:rsid w:val="00002F8A"/>
    <w:rsid w:val="0000705B"/>
    <w:rsid w:val="00014CE7"/>
    <w:rsid w:val="00077BF3"/>
    <w:rsid w:val="00093BF4"/>
    <w:rsid w:val="000C51EA"/>
    <w:rsid w:val="000F547B"/>
    <w:rsid w:val="001870F1"/>
    <w:rsid w:val="001C0EC0"/>
    <w:rsid w:val="001D72D9"/>
    <w:rsid w:val="001F1D44"/>
    <w:rsid w:val="00203ADD"/>
    <w:rsid w:val="00204AAE"/>
    <w:rsid w:val="00216C13"/>
    <w:rsid w:val="0025258D"/>
    <w:rsid w:val="0028188B"/>
    <w:rsid w:val="002B657B"/>
    <w:rsid w:val="002E574F"/>
    <w:rsid w:val="002E6889"/>
    <w:rsid w:val="002F703A"/>
    <w:rsid w:val="00331817"/>
    <w:rsid w:val="003462B5"/>
    <w:rsid w:val="003657BD"/>
    <w:rsid w:val="00376D15"/>
    <w:rsid w:val="0037720B"/>
    <w:rsid w:val="00383811"/>
    <w:rsid w:val="003D1136"/>
    <w:rsid w:val="003E2262"/>
    <w:rsid w:val="003E606D"/>
    <w:rsid w:val="003F3436"/>
    <w:rsid w:val="00404E9C"/>
    <w:rsid w:val="00435FA9"/>
    <w:rsid w:val="00482E02"/>
    <w:rsid w:val="004A25B8"/>
    <w:rsid w:val="004B6EAD"/>
    <w:rsid w:val="004C61FC"/>
    <w:rsid w:val="004C6836"/>
    <w:rsid w:val="004C7E9E"/>
    <w:rsid w:val="004D14F7"/>
    <w:rsid w:val="004D183A"/>
    <w:rsid w:val="004D35A2"/>
    <w:rsid w:val="004D7004"/>
    <w:rsid w:val="004F0AF1"/>
    <w:rsid w:val="00503B8F"/>
    <w:rsid w:val="005260F5"/>
    <w:rsid w:val="00550593"/>
    <w:rsid w:val="00564383"/>
    <w:rsid w:val="005D6B1B"/>
    <w:rsid w:val="005E0B6A"/>
    <w:rsid w:val="00600012"/>
    <w:rsid w:val="006752F8"/>
    <w:rsid w:val="006A45DF"/>
    <w:rsid w:val="006E6E57"/>
    <w:rsid w:val="006E6EAD"/>
    <w:rsid w:val="00747996"/>
    <w:rsid w:val="00796E8B"/>
    <w:rsid w:val="007A005C"/>
    <w:rsid w:val="00801629"/>
    <w:rsid w:val="0084472E"/>
    <w:rsid w:val="008477D1"/>
    <w:rsid w:val="00850393"/>
    <w:rsid w:val="008D3683"/>
    <w:rsid w:val="008D570C"/>
    <w:rsid w:val="008F563A"/>
    <w:rsid w:val="009361DF"/>
    <w:rsid w:val="009E114C"/>
    <w:rsid w:val="00A56B61"/>
    <w:rsid w:val="00A61BD9"/>
    <w:rsid w:val="00A8434A"/>
    <w:rsid w:val="00A8604E"/>
    <w:rsid w:val="00AC48FF"/>
    <w:rsid w:val="00AD10D8"/>
    <w:rsid w:val="00B14E04"/>
    <w:rsid w:val="00B1754D"/>
    <w:rsid w:val="00B35A26"/>
    <w:rsid w:val="00B51B66"/>
    <w:rsid w:val="00B67E86"/>
    <w:rsid w:val="00B75E51"/>
    <w:rsid w:val="00BD0096"/>
    <w:rsid w:val="00C05627"/>
    <w:rsid w:val="00C37391"/>
    <w:rsid w:val="00C37C75"/>
    <w:rsid w:val="00C5704C"/>
    <w:rsid w:val="00C777F1"/>
    <w:rsid w:val="00C80A72"/>
    <w:rsid w:val="00C832FB"/>
    <w:rsid w:val="00C9251F"/>
    <w:rsid w:val="00CB06FD"/>
    <w:rsid w:val="00CB259B"/>
    <w:rsid w:val="00CD1C71"/>
    <w:rsid w:val="00CF2C37"/>
    <w:rsid w:val="00CF4A5B"/>
    <w:rsid w:val="00D13941"/>
    <w:rsid w:val="00D67FBD"/>
    <w:rsid w:val="00D90569"/>
    <w:rsid w:val="00D937FE"/>
    <w:rsid w:val="00DC7D80"/>
    <w:rsid w:val="00DD3BBB"/>
    <w:rsid w:val="00DE5110"/>
    <w:rsid w:val="00DE64E9"/>
    <w:rsid w:val="00E00923"/>
    <w:rsid w:val="00E20E15"/>
    <w:rsid w:val="00E466B4"/>
    <w:rsid w:val="00E77E46"/>
    <w:rsid w:val="00E93BE8"/>
    <w:rsid w:val="00EC5754"/>
    <w:rsid w:val="00EC68B2"/>
    <w:rsid w:val="00ED1CE1"/>
    <w:rsid w:val="00ED7402"/>
    <w:rsid w:val="00EE000A"/>
    <w:rsid w:val="00EF3C72"/>
    <w:rsid w:val="00F11E67"/>
    <w:rsid w:val="00F30F12"/>
    <w:rsid w:val="00F368D1"/>
    <w:rsid w:val="00F86DC1"/>
    <w:rsid w:val="00F9402F"/>
    <w:rsid w:val="00FB0CAB"/>
    <w:rsid w:val="00FC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34DAE"/>
  <w15:docId w15:val="{9CF83047-2B3B-44D8-8383-0BD81E0C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114C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1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114C"/>
    <w:pPr>
      <w:keepNext/>
      <w:jc w:val="center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9E114C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9E114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3">
    <w:name w:val="header"/>
    <w:basedOn w:val="a"/>
    <w:link w:val="a4"/>
    <w:rsid w:val="009E1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locked/>
    <w:rsid w:val="009E114C"/>
    <w:rPr>
      <w:sz w:val="28"/>
      <w:szCs w:val="28"/>
      <w:lang w:val="ru-RU" w:eastAsia="ru-RU" w:bidi="ar-SA"/>
    </w:rPr>
  </w:style>
  <w:style w:type="character" w:styleId="a5">
    <w:name w:val="page number"/>
    <w:basedOn w:val="a0"/>
    <w:rsid w:val="009E114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25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59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82E0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E77E46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801629"/>
    <w:rPr>
      <w:rFonts w:eastAsiaTheme="minorEastAsia"/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801629"/>
    <w:rPr>
      <w:rFonts w:eastAsiaTheme="minorEastAsia"/>
    </w:rPr>
  </w:style>
  <w:style w:type="character" w:styleId="ac">
    <w:name w:val="endnote reference"/>
    <w:basedOn w:val="a0"/>
    <w:uiPriority w:val="99"/>
    <w:rsid w:val="00801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9;&#1090;&#1086;&#1083;\&#1041;&#1051;&#1040;&#1053;&#1050;%20&#1055;&#1056;&#1048;&#1050;&#1040;&#1047;&#1040;%20&#1052;&#1048;&#1053;&#1048;&#1057;&#1058;&#1045;&#1056;&#1057;&#1058;&#1042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МИНИСТЕРСТВА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Агентство ПОиН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*</dc:creator>
  <cp:lastModifiedBy>Useruser</cp:lastModifiedBy>
  <cp:revision>5</cp:revision>
  <cp:lastPrinted>2016-12-13T07:34:00Z</cp:lastPrinted>
  <dcterms:created xsi:type="dcterms:W3CDTF">2018-08-15T07:46:00Z</dcterms:created>
  <dcterms:modified xsi:type="dcterms:W3CDTF">2025-04-08T09:35:00Z</dcterms:modified>
</cp:coreProperties>
</file>